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AD3B96" w:rsidRDefault="008E233D" w:rsidP="00546E5E">
      <w:pPr>
        <w:spacing w:after="0" w:line="480" w:lineRule="auto"/>
      </w:pPr>
      <w:r w:rsidRPr="00AD3B96">
        <w:t>Student’s N</w:t>
      </w:r>
      <w:r w:rsidR="00147F2D" w:rsidRPr="00AD3B96">
        <w:t>ame</w:t>
      </w:r>
    </w:p>
    <w:p w:rsidR="004D6A5D" w:rsidRPr="00AD3B96" w:rsidRDefault="008E233D" w:rsidP="00546E5E">
      <w:pPr>
        <w:spacing w:after="0" w:line="480" w:lineRule="auto"/>
      </w:pPr>
      <w:r w:rsidRPr="00AD3B96">
        <w:t>Instructor’s Name</w:t>
      </w:r>
    </w:p>
    <w:p w:rsidR="00CD5F45" w:rsidRPr="00AD3B96" w:rsidRDefault="008E233D" w:rsidP="00CD5F45">
      <w:pPr>
        <w:spacing w:after="0" w:line="480" w:lineRule="auto"/>
      </w:pPr>
      <w:r w:rsidRPr="00AD3B96">
        <w:t>Course Code</w:t>
      </w:r>
    </w:p>
    <w:p w:rsidR="008E233D" w:rsidRPr="00AD3B96" w:rsidRDefault="008E233D" w:rsidP="00CD5F45">
      <w:pPr>
        <w:spacing w:after="0" w:line="480" w:lineRule="auto"/>
      </w:pPr>
      <w:r w:rsidRPr="00AD3B96">
        <w:t>Date</w:t>
      </w:r>
    </w:p>
    <w:p w:rsidR="004D6A5D" w:rsidRPr="00AD3B96" w:rsidRDefault="008E233D" w:rsidP="00546E5E">
      <w:pPr>
        <w:spacing w:after="0" w:line="480" w:lineRule="auto"/>
        <w:jc w:val="center"/>
      </w:pPr>
      <w:r w:rsidRPr="00AD3B96">
        <w:t>Food Culture</w:t>
      </w:r>
    </w:p>
    <w:p w:rsidR="008724F7" w:rsidRPr="00AD3B96" w:rsidRDefault="00600AE6" w:rsidP="0098256B">
      <w:pPr>
        <w:spacing w:after="0" w:line="480" w:lineRule="auto"/>
        <w:jc w:val="center"/>
        <w:rPr>
          <w:b/>
          <w:bCs/>
        </w:rPr>
      </w:pPr>
      <w:r w:rsidRPr="00AD3B96">
        <w:rPr>
          <w:b/>
          <w:bCs/>
        </w:rPr>
        <w:t>Part 1</w:t>
      </w:r>
    </w:p>
    <w:p w:rsidR="00600AE6" w:rsidRPr="00AD3B96" w:rsidRDefault="00600AE6" w:rsidP="008E233D">
      <w:pPr>
        <w:spacing w:after="0" w:line="480" w:lineRule="auto"/>
      </w:pPr>
      <w:r w:rsidRPr="00AD3B96">
        <w:tab/>
      </w:r>
      <w:r w:rsidR="00AD5968">
        <w:t>Food has always been an aspect</w:t>
      </w:r>
      <w:r w:rsidR="00D00F77" w:rsidRPr="00AD3B96">
        <w:t xml:space="preserve"> of cultural formation and negotiation. Food representations across space and time</w:t>
      </w:r>
      <w:r w:rsidR="001741ED">
        <w:t>,</w:t>
      </w:r>
      <w:r w:rsidR="00D00F77" w:rsidRPr="00AD3B96">
        <w:t xml:space="preserve"> allow people to understand the ever-changing food politics experience</w:t>
      </w:r>
      <w:r w:rsidR="00150AD1" w:rsidRPr="00AD3B96">
        <w:t xml:space="preserve"> along with class, ethnic, gendered, and racial fissures that have often characterized it. </w:t>
      </w:r>
      <w:r w:rsidR="00321C3D" w:rsidRPr="00AD3B96">
        <w:t>Digital media has a significant effect on the food culture among its users. Various digital media platforms and channels are used to provide food information ranging</w:t>
      </w:r>
      <w:r w:rsidR="001741ED">
        <w:t xml:space="preserve"> from</w:t>
      </w:r>
      <w:r w:rsidR="00321C3D" w:rsidRPr="00AD3B96">
        <w:t xml:space="preserve"> magazines to television and influencers.</w:t>
      </w:r>
    </w:p>
    <w:p w:rsidR="00321C3D" w:rsidRPr="00AD3B96" w:rsidRDefault="00715334" w:rsidP="008E233D">
      <w:pPr>
        <w:spacing w:after="0" w:line="480" w:lineRule="auto"/>
      </w:pPr>
      <w:r w:rsidRPr="00AD3B96">
        <w:t>Food magazines</w:t>
      </w:r>
    </w:p>
    <w:p w:rsidR="00715334" w:rsidRPr="00AD3B96" w:rsidRDefault="00715334" w:rsidP="00682C58">
      <w:pPr>
        <w:pStyle w:val="ListParagraph"/>
        <w:numPr>
          <w:ilvl w:val="0"/>
          <w:numId w:val="2"/>
        </w:numPr>
        <w:spacing w:after="0" w:line="480" w:lineRule="auto"/>
      </w:pPr>
      <w:r w:rsidRPr="00AD3B96">
        <w:t>Bon Appetit. It provides an extensive collection of food culture articles, recipes</w:t>
      </w:r>
      <w:r w:rsidR="001741ED">
        <w:t>,</w:t>
      </w:r>
      <w:r w:rsidRPr="00AD3B96">
        <w:t xml:space="preserve"> and tips for dinner parties. </w:t>
      </w:r>
    </w:p>
    <w:p w:rsidR="00715334" w:rsidRPr="00AD3B96" w:rsidRDefault="00715334" w:rsidP="00682C58">
      <w:pPr>
        <w:pStyle w:val="ListParagraph"/>
        <w:numPr>
          <w:ilvl w:val="0"/>
          <w:numId w:val="2"/>
        </w:numPr>
        <w:spacing w:after="0" w:line="480" w:lineRule="auto"/>
      </w:pPr>
      <w:r w:rsidRPr="00AD3B96">
        <w:t xml:space="preserve">Cook’s Illustrated. It offers expansive recipe instructions and testing. </w:t>
      </w:r>
    </w:p>
    <w:p w:rsidR="00715334" w:rsidRPr="00AD3B96" w:rsidRDefault="00715334" w:rsidP="00682C58">
      <w:pPr>
        <w:pStyle w:val="ListParagraph"/>
        <w:numPr>
          <w:ilvl w:val="0"/>
          <w:numId w:val="2"/>
        </w:numPr>
        <w:spacing w:after="0" w:line="480" w:lineRule="auto"/>
      </w:pPr>
      <w:r w:rsidRPr="00AD3B96">
        <w:t>Gather Journal. The journal provides recipe centered publication with each issue focused on a theme.</w:t>
      </w:r>
    </w:p>
    <w:p w:rsidR="00715334" w:rsidRPr="00AD3B96" w:rsidRDefault="00715334" w:rsidP="00682C58">
      <w:pPr>
        <w:pStyle w:val="ListParagraph"/>
        <w:numPr>
          <w:ilvl w:val="0"/>
          <w:numId w:val="2"/>
        </w:numPr>
        <w:spacing w:after="0" w:line="480" w:lineRule="auto"/>
      </w:pPr>
      <w:r w:rsidRPr="00AD3B96">
        <w:t>Gatronomica. It examines food in terms of social justice, history</w:t>
      </w:r>
      <w:r w:rsidR="001741ED">
        <w:t>,</w:t>
      </w:r>
      <w:r w:rsidRPr="00AD3B96">
        <w:t xml:space="preserve"> and economics.</w:t>
      </w:r>
    </w:p>
    <w:p w:rsidR="00715334" w:rsidRPr="00AD3B96" w:rsidRDefault="00715334" w:rsidP="00682C58">
      <w:pPr>
        <w:pStyle w:val="ListParagraph"/>
        <w:numPr>
          <w:ilvl w:val="0"/>
          <w:numId w:val="2"/>
        </w:numPr>
        <w:spacing w:after="0" w:line="480" w:lineRule="auto"/>
      </w:pPr>
      <w:r w:rsidRPr="00AD3B96">
        <w:t xml:space="preserve">Cherry Bombe. This magazine is used to celebrate good and women. </w:t>
      </w:r>
    </w:p>
    <w:p w:rsidR="009B2841" w:rsidRPr="00AD3B96" w:rsidRDefault="009B2841" w:rsidP="008E233D">
      <w:pPr>
        <w:spacing w:after="0" w:line="480" w:lineRule="auto"/>
      </w:pPr>
      <w:r w:rsidRPr="00AD3B96">
        <w:t>Food blogs</w:t>
      </w:r>
    </w:p>
    <w:p w:rsidR="009B2841" w:rsidRPr="00AD3B96" w:rsidRDefault="009B2841" w:rsidP="00682C58">
      <w:pPr>
        <w:pStyle w:val="ListParagraph"/>
        <w:numPr>
          <w:ilvl w:val="0"/>
          <w:numId w:val="3"/>
        </w:numPr>
        <w:spacing w:after="0" w:line="480" w:lineRule="auto"/>
      </w:pPr>
      <w:r w:rsidRPr="00AD3B96">
        <w:t>The stay at home chef</w:t>
      </w:r>
    </w:p>
    <w:p w:rsidR="009B2841" w:rsidRPr="00AD3B96" w:rsidRDefault="009B2841" w:rsidP="00682C58">
      <w:pPr>
        <w:pStyle w:val="ListParagraph"/>
        <w:numPr>
          <w:ilvl w:val="0"/>
          <w:numId w:val="3"/>
        </w:numPr>
        <w:spacing w:after="0" w:line="480" w:lineRule="auto"/>
      </w:pPr>
      <w:r w:rsidRPr="00AD3B96">
        <w:t>I am baker</w:t>
      </w:r>
    </w:p>
    <w:p w:rsidR="009B2841" w:rsidRPr="00AD3B96" w:rsidRDefault="009B2841" w:rsidP="00682C58">
      <w:pPr>
        <w:pStyle w:val="ListParagraph"/>
        <w:numPr>
          <w:ilvl w:val="0"/>
          <w:numId w:val="3"/>
        </w:numPr>
        <w:spacing w:after="0" w:line="480" w:lineRule="auto"/>
      </w:pPr>
      <w:r w:rsidRPr="00AD3B96">
        <w:lastRenderedPageBreak/>
        <w:t>Serious eats</w:t>
      </w:r>
    </w:p>
    <w:p w:rsidR="009B2841" w:rsidRPr="00AD3B96" w:rsidRDefault="009B2841" w:rsidP="00682C58">
      <w:pPr>
        <w:pStyle w:val="ListParagraph"/>
        <w:numPr>
          <w:ilvl w:val="0"/>
          <w:numId w:val="3"/>
        </w:numPr>
        <w:spacing w:after="0" w:line="480" w:lineRule="auto"/>
      </w:pPr>
      <w:r w:rsidRPr="00AD3B96">
        <w:t>Food52</w:t>
      </w:r>
    </w:p>
    <w:p w:rsidR="009B2841" w:rsidRPr="00AD3B96" w:rsidRDefault="009B2841" w:rsidP="00682C58">
      <w:pPr>
        <w:pStyle w:val="ListParagraph"/>
        <w:numPr>
          <w:ilvl w:val="0"/>
          <w:numId w:val="3"/>
        </w:numPr>
        <w:spacing w:after="0" w:line="480" w:lineRule="auto"/>
      </w:pPr>
      <w:r w:rsidRPr="00AD3B96">
        <w:t>Damn delicious</w:t>
      </w:r>
    </w:p>
    <w:p w:rsidR="009B2841" w:rsidRPr="00AD3B96" w:rsidRDefault="009B2841" w:rsidP="008E233D">
      <w:pPr>
        <w:spacing w:after="0" w:line="480" w:lineRule="auto"/>
      </w:pPr>
      <w:r w:rsidRPr="00AD3B96">
        <w:t>Food Influencers</w:t>
      </w:r>
    </w:p>
    <w:p w:rsidR="009B2841" w:rsidRPr="00AD3B96" w:rsidRDefault="009B2841" w:rsidP="00682C58">
      <w:pPr>
        <w:pStyle w:val="ListParagraph"/>
        <w:numPr>
          <w:ilvl w:val="0"/>
          <w:numId w:val="4"/>
        </w:numPr>
        <w:spacing w:after="0" w:line="480" w:lineRule="auto"/>
      </w:pPr>
      <w:r w:rsidRPr="00AD3B96">
        <w:t>Yumna Jawad with feel</w:t>
      </w:r>
      <w:r w:rsidR="001741ED">
        <w:t>-</w:t>
      </w:r>
      <w:r w:rsidRPr="00AD3B96">
        <w:t>good foodie on Instagram</w:t>
      </w:r>
    </w:p>
    <w:p w:rsidR="009B2841" w:rsidRPr="00AD3B96" w:rsidRDefault="009B2841" w:rsidP="00682C58">
      <w:pPr>
        <w:pStyle w:val="ListParagraph"/>
        <w:numPr>
          <w:ilvl w:val="0"/>
          <w:numId w:val="4"/>
        </w:numPr>
        <w:spacing w:after="0" w:line="480" w:lineRule="auto"/>
      </w:pPr>
      <w:r w:rsidRPr="00AD3B96">
        <w:t>America’s test kitchen</w:t>
      </w:r>
      <w:r w:rsidR="00413D13" w:rsidRPr="00AD3B96">
        <w:t>. An Instagram account by a group of cooks</w:t>
      </w:r>
    </w:p>
    <w:p w:rsidR="0013472F" w:rsidRPr="00AD3B96" w:rsidRDefault="00682C58" w:rsidP="00682C58">
      <w:pPr>
        <w:pStyle w:val="ListParagraph"/>
        <w:numPr>
          <w:ilvl w:val="0"/>
          <w:numId w:val="4"/>
        </w:numPr>
        <w:spacing w:after="0" w:line="480" w:lineRule="auto"/>
      </w:pPr>
      <w:r w:rsidRPr="00AD3B96">
        <w:t>The pioneer woman</w:t>
      </w:r>
    </w:p>
    <w:p w:rsidR="00682C58" w:rsidRPr="00AD3B96" w:rsidRDefault="00682C58" w:rsidP="00682C58">
      <w:pPr>
        <w:pStyle w:val="ListParagraph"/>
        <w:numPr>
          <w:ilvl w:val="0"/>
          <w:numId w:val="4"/>
        </w:numPr>
        <w:spacing w:after="0" w:line="480" w:lineRule="auto"/>
      </w:pPr>
      <w:r w:rsidRPr="00AD3B96">
        <w:t>Martha Steward</w:t>
      </w:r>
    </w:p>
    <w:p w:rsidR="00682C58" w:rsidRPr="00AD3B96" w:rsidRDefault="00682C58" w:rsidP="00682C58">
      <w:pPr>
        <w:pStyle w:val="ListParagraph"/>
        <w:numPr>
          <w:ilvl w:val="0"/>
          <w:numId w:val="4"/>
        </w:numPr>
        <w:spacing w:after="0" w:line="480" w:lineRule="auto"/>
      </w:pPr>
      <w:r w:rsidRPr="00AD3B96">
        <w:t>Cooking with  Mima</w:t>
      </w:r>
    </w:p>
    <w:p w:rsidR="00682C58" w:rsidRPr="00AD3B96" w:rsidRDefault="00682C58" w:rsidP="00682C58">
      <w:pPr>
        <w:spacing w:after="0" w:line="480" w:lineRule="auto"/>
      </w:pPr>
      <w:r w:rsidRPr="00AD3B96">
        <w:t>Food televisions show</w:t>
      </w:r>
      <w:r w:rsidR="001741ED">
        <w:t>s</w:t>
      </w:r>
    </w:p>
    <w:p w:rsidR="00682C58" w:rsidRPr="00AD3B96" w:rsidRDefault="002137ED" w:rsidP="002137ED">
      <w:pPr>
        <w:pStyle w:val="ListParagraph"/>
        <w:numPr>
          <w:ilvl w:val="0"/>
          <w:numId w:val="5"/>
        </w:numPr>
        <w:spacing w:after="0" w:line="480" w:lineRule="auto"/>
      </w:pPr>
      <w:r w:rsidRPr="00AD3B96">
        <w:t>Chef’s table</w:t>
      </w:r>
    </w:p>
    <w:p w:rsidR="002137ED" w:rsidRPr="00AD3B96" w:rsidRDefault="002137ED" w:rsidP="002137ED">
      <w:pPr>
        <w:pStyle w:val="ListParagraph"/>
        <w:numPr>
          <w:ilvl w:val="0"/>
          <w:numId w:val="5"/>
        </w:numPr>
        <w:spacing w:after="0" w:line="480" w:lineRule="auto"/>
      </w:pPr>
      <w:r w:rsidRPr="00AD3B96">
        <w:t>Nailed it</w:t>
      </w:r>
    </w:p>
    <w:p w:rsidR="002137ED" w:rsidRPr="00AD3B96" w:rsidRDefault="002137ED" w:rsidP="002137ED">
      <w:pPr>
        <w:pStyle w:val="ListParagraph"/>
        <w:numPr>
          <w:ilvl w:val="0"/>
          <w:numId w:val="5"/>
        </w:numPr>
        <w:spacing w:after="0" w:line="480" w:lineRule="auto"/>
      </w:pPr>
      <w:r w:rsidRPr="00AD3B96">
        <w:t>The final table</w:t>
      </w:r>
    </w:p>
    <w:p w:rsidR="002137ED" w:rsidRPr="00AD3B96" w:rsidRDefault="002137ED" w:rsidP="002137ED">
      <w:pPr>
        <w:pStyle w:val="ListParagraph"/>
        <w:numPr>
          <w:ilvl w:val="0"/>
          <w:numId w:val="5"/>
        </w:numPr>
        <w:spacing w:after="0" w:line="480" w:lineRule="auto"/>
      </w:pPr>
      <w:r w:rsidRPr="00AD3B96">
        <w:t>The great food truck race</w:t>
      </w:r>
    </w:p>
    <w:p w:rsidR="002137ED" w:rsidRPr="00AD3B96" w:rsidRDefault="002137ED" w:rsidP="002137ED">
      <w:pPr>
        <w:pStyle w:val="ListParagraph"/>
        <w:numPr>
          <w:ilvl w:val="0"/>
          <w:numId w:val="5"/>
        </w:numPr>
        <w:spacing w:after="0" w:line="480" w:lineRule="auto"/>
      </w:pPr>
      <w:r w:rsidRPr="00AD3B96">
        <w:t>Cooking on high</w:t>
      </w:r>
    </w:p>
    <w:p w:rsidR="002137ED" w:rsidRPr="00AD3B96" w:rsidRDefault="002137ED" w:rsidP="0098256B">
      <w:pPr>
        <w:spacing w:after="0" w:line="480" w:lineRule="auto"/>
        <w:jc w:val="center"/>
        <w:rPr>
          <w:b/>
          <w:bCs/>
        </w:rPr>
      </w:pPr>
      <w:r w:rsidRPr="00AD3B96">
        <w:rPr>
          <w:b/>
          <w:bCs/>
        </w:rPr>
        <w:t>Part 2</w:t>
      </w:r>
    </w:p>
    <w:p w:rsidR="002137ED" w:rsidRPr="00AD3B96" w:rsidRDefault="00B26ED2" w:rsidP="002137ED">
      <w:pPr>
        <w:spacing w:after="0" w:line="480" w:lineRule="auto"/>
      </w:pPr>
      <w:r w:rsidRPr="00AD3B96">
        <w:tab/>
        <w:t xml:space="preserve">Over the past couple of years, </w:t>
      </w:r>
      <w:r w:rsidR="00A5330B" w:rsidRPr="00AD3B96">
        <w:t>an array of technological innovations has</w:t>
      </w:r>
      <w:r w:rsidRPr="00AD3B96">
        <w:t xml:space="preserve"> taken over the world of food. </w:t>
      </w:r>
      <w:r w:rsidR="00D270F6" w:rsidRPr="00AD3B96">
        <w:t>These technological innovations have provided vast content, communication</w:t>
      </w:r>
      <w:r w:rsidR="001741ED">
        <w:t>,</w:t>
      </w:r>
      <w:r w:rsidR="00D270F6" w:rsidRPr="00AD3B96">
        <w:t xml:space="preserve"> and information </w:t>
      </w:r>
      <w:r w:rsidR="001741ED">
        <w:t>about</w:t>
      </w:r>
      <w:r w:rsidR="00D270F6" w:rsidRPr="00AD3B96">
        <w:t xml:space="preserve"> food. For consumers in the United States, digital food practices have become a norm and habit and </w:t>
      </w:r>
      <w:r w:rsidR="001741ED">
        <w:t>are</w:t>
      </w:r>
      <w:r w:rsidR="00D270F6" w:rsidRPr="00AD3B96">
        <w:t xml:space="preserve"> clear from people’s daily lives. </w:t>
      </w:r>
      <w:r w:rsidR="000F2E70" w:rsidRPr="00AD3B96">
        <w:t xml:space="preserve">Digital food practices range from accessing recipes on digital platforms to ordering food on </w:t>
      </w:r>
      <w:r w:rsidR="001741ED">
        <w:t xml:space="preserve">an </w:t>
      </w:r>
      <w:r w:rsidR="000F2E70" w:rsidRPr="00AD3B96">
        <w:t>online platform and using electronic devices to connect to chefs, farmers</w:t>
      </w:r>
      <w:r w:rsidR="001741ED">
        <w:t>,</w:t>
      </w:r>
      <w:r w:rsidR="000F2E70" w:rsidRPr="00AD3B96">
        <w:t xml:space="preserve"> and food producers</w:t>
      </w:r>
      <w:r w:rsidR="00AD3B96" w:rsidRPr="00AD3B96">
        <w:t xml:space="preserve"> (</w:t>
      </w:r>
      <w:r w:rsidR="00AD3B96" w:rsidRPr="00AD3B96">
        <w:rPr>
          <w:color w:val="222222"/>
          <w:shd w:val="clear" w:color="auto" w:fill="FFFFFF"/>
        </w:rPr>
        <w:t>Fuad-Luke</w:t>
      </w:r>
      <w:r w:rsidR="006C7C94">
        <w:rPr>
          <w:color w:val="222222"/>
          <w:shd w:val="clear" w:color="auto" w:fill="FFFFFF"/>
        </w:rPr>
        <w:t xml:space="preserve"> 37</w:t>
      </w:r>
      <w:r w:rsidR="00AD3B96" w:rsidRPr="00AD3B96">
        <w:t>)</w:t>
      </w:r>
      <w:r w:rsidR="000F2E70" w:rsidRPr="00AD3B96">
        <w:t xml:space="preserve">. </w:t>
      </w:r>
      <w:r w:rsidR="00C062D5" w:rsidRPr="00AD3B96">
        <w:t xml:space="preserve">A shift has been experienced </w:t>
      </w:r>
      <w:r w:rsidR="001741ED">
        <w:t>i</w:t>
      </w:r>
      <w:r w:rsidR="00C062D5" w:rsidRPr="00AD3B96">
        <w:t xml:space="preserve">n media content. </w:t>
      </w:r>
      <w:r w:rsidR="00AD3B96" w:rsidRPr="00AD3B96">
        <w:rPr>
          <w:color w:val="222222"/>
          <w:shd w:val="clear" w:color="auto" w:fill="FFFFFF"/>
        </w:rPr>
        <w:t>Kirkwood (2</w:t>
      </w:r>
      <w:r w:rsidR="006C7C94">
        <w:rPr>
          <w:color w:val="222222"/>
          <w:shd w:val="clear" w:color="auto" w:fill="FFFFFF"/>
        </w:rPr>
        <w:t>81</w:t>
      </w:r>
      <w:r w:rsidR="00185666" w:rsidRPr="00AD3B96">
        <w:t>) asserts that in just a decade</w:t>
      </w:r>
      <w:r w:rsidR="001741ED">
        <w:t>,</w:t>
      </w:r>
      <w:r w:rsidR="00185666" w:rsidRPr="00AD3B96">
        <w:t xml:space="preserve"> there ha</w:t>
      </w:r>
      <w:r w:rsidR="001741ED">
        <w:t>s</w:t>
      </w:r>
      <w:r w:rsidR="00185666" w:rsidRPr="00AD3B96">
        <w:t xml:space="preserve"> been a shi</w:t>
      </w:r>
      <w:r w:rsidR="001741ED">
        <w:t>f</w:t>
      </w:r>
      <w:r w:rsidR="00185666" w:rsidRPr="00AD3B96">
        <w:t xml:space="preserve">t </w:t>
      </w:r>
      <w:r w:rsidR="00185666" w:rsidRPr="00AD3B96">
        <w:lastRenderedPageBreak/>
        <w:t xml:space="preserve">towards </w:t>
      </w:r>
      <w:r w:rsidR="001741ED">
        <w:t xml:space="preserve">the </w:t>
      </w:r>
      <w:r w:rsidR="00185666" w:rsidRPr="00AD3B96">
        <w:t>digital realm</w:t>
      </w:r>
      <w:r w:rsidR="001741ED">
        <w:t>,</w:t>
      </w:r>
      <w:r w:rsidR="00185666" w:rsidRPr="00AD3B96">
        <w:t xml:space="preserve"> often indicating changes in food culture and daily practices of Americans. </w:t>
      </w:r>
      <w:r w:rsidR="00955247" w:rsidRPr="00AD3B96">
        <w:t xml:space="preserve">Food television programs and reality </w:t>
      </w:r>
      <w:r w:rsidR="00A5330B" w:rsidRPr="00AD3B96">
        <w:t>TV</w:t>
      </w:r>
      <w:r w:rsidR="00955247" w:rsidRPr="00AD3B96">
        <w:t xml:space="preserve"> celebrities hold great cultural sway, what they offer competes with a growing and increasing online food content. </w:t>
      </w:r>
      <w:r w:rsidR="009574AA" w:rsidRPr="00AD3B96">
        <w:t>This competition</w:t>
      </w:r>
      <w:r w:rsidR="00955247" w:rsidRPr="00AD3B96">
        <w:t xml:space="preserve"> is distributed across various platforms from amateurs and experts of YouTube to Instagram and food lifestyle blogs. </w:t>
      </w:r>
    </w:p>
    <w:p w:rsidR="00A71427" w:rsidRPr="00AD3B96" w:rsidRDefault="00A71427" w:rsidP="002137ED">
      <w:pPr>
        <w:spacing w:after="0" w:line="480" w:lineRule="auto"/>
      </w:pPr>
      <w:r w:rsidRPr="00AD3B96">
        <w:tab/>
        <w:t xml:space="preserve">In part 1 of the assignment, I </w:t>
      </w:r>
      <w:r w:rsidR="001741ED">
        <w:t>researched</w:t>
      </w:r>
      <w:r w:rsidRPr="00AD3B96">
        <w:t xml:space="preserve"> food cultures in digital media. </w:t>
      </w:r>
      <w:r w:rsidR="000E739F" w:rsidRPr="00AD3B96">
        <w:t>The research show a clear digital connection of the world in ways that could not be imagined a couple</w:t>
      </w:r>
      <w:r w:rsidR="001741ED">
        <w:t xml:space="preserve"> of</w:t>
      </w:r>
      <w:r w:rsidR="000E739F" w:rsidRPr="00AD3B96">
        <w:t xml:space="preserve"> decades ago. </w:t>
      </w:r>
      <w:r w:rsidR="000708E3" w:rsidRPr="00AD3B96">
        <w:t>However, even with this connection, the world still remains divided</w:t>
      </w:r>
      <w:r w:rsidR="001741ED">
        <w:t>,</w:t>
      </w:r>
      <w:r w:rsidR="000708E3" w:rsidRPr="00AD3B96">
        <w:t xml:space="preserve"> particularly based on how people are connected. </w:t>
      </w:r>
      <w:r w:rsidR="00EA6921" w:rsidRPr="00AD3B96">
        <w:t xml:space="preserve">Whereas technology connects people and brings different cultures closer, not all people have access to </w:t>
      </w:r>
      <w:r w:rsidR="001741ED">
        <w:t xml:space="preserve">the </w:t>
      </w:r>
      <w:r w:rsidR="00EA6921" w:rsidRPr="00AD3B96">
        <w:t>internet. This creates a digital divide. Some similarities that existed between t</w:t>
      </w:r>
      <w:r w:rsidR="00C537F1" w:rsidRPr="00AD3B96">
        <w:t xml:space="preserve">hese food content media </w:t>
      </w:r>
      <w:r w:rsidR="00A5330B" w:rsidRPr="00AD3B96">
        <w:t>are</w:t>
      </w:r>
      <w:r w:rsidR="00C537F1" w:rsidRPr="00AD3B96">
        <w:t xml:space="preserve"> their presentation. Digital media uses technological innovations such as electronic devices to communicate with people and provide food content</w:t>
      </w:r>
      <w:r w:rsidR="00CD2813" w:rsidRPr="00AD3B96">
        <w:t xml:space="preserve"> (</w:t>
      </w:r>
      <w:r w:rsidR="00CD2813" w:rsidRPr="00AD3B96">
        <w:rPr>
          <w:color w:val="222222"/>
          <w:shd w:val="clear" w:color="auto" w:fill="FFFFFF"/>
        </w:rPr>
        <w:t>Lewis</w:t>
      </w:r>
      <w:r w:rsidR="006C7C94">
        <w:rPr>
          <w:color w:val="222222"/>
          <w:shd w:val="clear" w:color="auto" w:fill="FFFFFF"/>
        </w:rPr>
        <w:t xml:space="preserve"> 219</w:t>
      </w:r>
      <w:r w:rsidR="00CD2813" w:rsidRPr="00AD3B96">
        <w:t>).</w:t>
      </w:r>
      <w:r w:rsidR="00C537F1" w:rsidRPr="00AD3B96">
        <w:t xml:space="preserve"> Technology provides the connection between content providers and consumers rather than face to face interactions. </w:t>
      </w:r>
      <w:r w:rsidR="000B0361" w:rsidRPr="00AD3B96">
        <w:t>This often creates a challenge</w:t>
      </w:r>
      <w:r w:rsidR="00076C5D" w:rsidRPr="00AD3B96">
        <w:t xml:space="preserve"> or a flaw</w:t>
      </w:r>
      <w:r w:rsidR="000B0361" w:rsidRPr="00AD3B96">
        <w:t xml:space="preserve"> as nonverbal cues and emotions that play a significant role in culture can be absent or entirely missed.</w:t>
      </w:r>
      <w:r w:rsidR="007C6860" w:rsidRPr="00AD3B96">
        <w:t xml:space="preserve"> Digital media platforms </w:t>
      </w:r>
      <w:r w:rsidR="0098256B" w:rsidRPr="00AD3B96">
        <w:t>present</w:t>
      </w:r>
      <w:r w:rsidR="007C6860" w:rsidRPr="00AD3B96">
        <w:t xml:space="preserve"> a major theme that portrays food technologies as creative, futuristic, healthy, sustainable</w:t>
      </w:r>
      <w:r w:rsidR="001741ED">
        <w:t>,</w:t>
      </w:r>
      <w:r w:rsidR="007C6860" w:rsidRPr="00AD3B96">
        <w:t xml:space="preserve"> and efficient. </w:t>
      </w:r>
      <w:r w:rsidR="001741ED">
        <w:t>D</w:t>
      </w:r>
      <w:r w:rsidR="00D17489" w:rsidRPr="00AD3B96">
        <w:t xml:space="preserve">igital food cultures </w:t>
      </w:r>
      <w:r w:rsidR="00F555C4" w:rsidRPr="00AD3B96">
        <w:t>use</w:t>
      </w:r>
      <w:r w:rsidR="00D17489" w:rsidRPr="00AD3B96">
        <w:t xml:space="preserve"> innovative approaches to scrutinize various food practices and presentations across different digital media platform</w:t>
      </w:r>
      <w:r w:rsidR="002D7275" w:rsidRPr="00AD3B96">
        <w:t xml:space="preserve">s such as Instagram, YouTube, and food blogs. </w:t>
      </w:r>
    </w:p>
    <w:p w:rsidR="00F36D5B" w:rsidRPr="00AD3B96" w:rsidRDefault="00F36D5B" w:rsidP="0098256B">
      <w:pPr>
        <w:spacing w:after="0" w:line="480" w:lineRule="auto"/>
        <w:jc w:val="center"/>
        <w:rPr>
          <w:b/>
          <w:bCs/>
        </w:rPr>
      </w:pPr>
      <w:r w:rsidRPr="00AD3B96">
        <w:rPr>
          <w:b/>
          <w:bCs/>
        </w:rPr>
        <w:t xml:space="preserve">Part </w:t>
      </w:r>
      <w:r w:rsidR="006C7C94">
        <w:rPr>
          <w:b/>
          <w:bCs/>
        </w:rPr>
        <w:t>3</w:t>
      </w:r>
    </w:p>
    <w:p w:rsidR="008276AA" w:rsidRPr="00AD3B96" w:rsidRDefault="0098256B" w:rsidP="002137ED">
      <w:pPr>
        <w:spacing w:after="0" w:line="480" w:lineRule="auto"/>
      </w:pPr>
      <w:r w:rsidRPr="00AD3B96">
        <w:tab/>
      </w:r>
      <w:r w:rsidR="004F2AF9" w:rsidRPr="00AD3B96">
        <w:t>In the past couple of decades, the world has witnessed tremendous changes</w:t>
      </w:r>
      <w:r w:rsidR="001741ED">
        <w:t>,</w:t>
      </w:r>
      <w:r w:rsidR="004F2AF9" w:rsidRPr="00AD3B96">
        <w:t xml:space="preserve"> both culturally and technologically. The internet spread and mobile computing advancements ha</w:t>
      </w:r>
      <w:r w:rsidR="001741ED">
        <w:t>ve</w:t>
      </w:r>
      <w:r w:rsidR="004F2AF9" w:rsidRPr="00AD3B96">
        <w:t xml:space="preserve"> created a world that was unimaginable many years ago. </w:t>
      </w:r>
      <w:r w:rsidR="00025D74" w:rsidRPr="00AD3B96">
        <w:t xml:space="preserve">The internet and other digital media </w:t>
      </w:r>
      <w:r w:rsidR="00025D74" w:rsidRPr="00AD3B96">
        <w:lastRenderedPageBreak/>
        <w:t xml:space="preserve">platforms </w:t>
      </w:r>
      <w:r w:rsidR="00F555C4" w:rsidRPr="00AD3B96">
        <w:t>present</w:t>
      </w:r>
      <w:r w:rsidR="00025D74" w:rsidRPr="00AD3B96">
        <w:t xml:space="preserve"> diverse food cultures ranging from those advocating for specialized diets that often require intense focus and commitment to those that celebrate unlimited satisfaction in food. </w:t>
      </w:r>
      <w:r w:rsidR="00475874" w:rsidRPr="00AD3B96">
        <w:t xml:space="preserve">The world has experienced </w:t>
      </w:r>
      <w:r w:rsidR="001679CB" w:rsidRPr="00AD3B96">
        <w:t xml:space="preserve">significant technological innovations. One significant development </w:t>
      </w:r>
      <w:r w:rsidR="00F555C4" w:rsidRPr="00AD3B96">
        <w:t>entails</w:t>
      </w:r>
      <w:r w:rsidR="001679CB" w:rsidRPr="00AD3B96">
        <w:t xml:space="preserve"> the use of online platforms by people </w:t>
      </w:r>
      <w:r w:rsidR="001741ED">
        <w:t xml:space="preserve">who </w:t>
      </w:r>
      <w:r w:rsidR="001679CB" w:rsidRPr="00AD3B96">
        <w:t>provide food solutions</w:t>
      </w:r>
      <w:r w:rsidR="001741ED">
        <w:t>,</w:t>
      </w:r>
      <w:r w:rsidR="001679CB" w:rsidRPr="00AD3B96">
        <w:t xml:space="preserve"> which has increased </w:t>
      </w:r>
      <w:r w:rsidR="001741ED">
        <w:t>the</w:t>
      </w:r>
      <w:r w:rsidR="001679CB" w:rsidRPr="00AD3B96">
        <w:t xml:space="preserve"> scale of limited markets. </w:t>
      </w:r>
      <w:r w:rsidR="00DB2C75" w:rsidRPr="00AD3B96">
        <w:t xml:space="preserve">Like all other digital practices, daily digital interactions are prone to algorithmic tracking and digital surveillance. </w:t>
      </w:r>
      <w:r w:rsidR="004616BC" w:rsidRPr="00AD3B96">
        <w:t xml:space="preserve">Digital media has changed the food culture from how we perceive it to how we eat it. </w:t>
      </w:r>
    </w:p>
    <w:p w:rsidR="008276AA" w:rsidRPr="00AD3B96" w:rsidRDefault="008276AA">
      <w:r w:rsidRPr="00AD3B96">
        <w:br w:type="page"/>
      </w:r>
    </w:p>
    <w:p w:rsidR="00F36D5B" w:rsidRPr="00AD3B96" w:rsidRDefault="0037667C" w:rsidP="00AD3B96">
      <w:pPr>
        <w:spacing w:after="0" w:line="480" w:lineRule="auto"/>
        <w:jc w:val="center"/>
      </w:pPr>
      <w:r>
        <w:lastRenderedPageBreak/>
        <w:t>Works Cited</w:t>
      </w:r>
    </w:p>
    <w:p w:rsidR="006C7C94" w:rsidRPr="006C7C94" w:rsidRDefault="006C7C94" w:rsidP="00AD3B96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6C7C94">
        <w:rPr>
          <w:color w:val="222222"/>
          <w:shd w:val="clear" w:color="auto" w:fill="FFFFFF"/>
        </w:rPr>
        <w:t>Fuad-Luke, Alastair. "An Ecosophical Inquiry into Digital Mediation and Design in Relation to Alternative Food Networks (AFNs) in an ‘Expanded Field’of ‘Agric-Culture</w:t>
      </w:r>
      <w:r w:rsidR="0037667C">
        <w:rPr>
          <w:color w:val="222222"/>
          <w:shd w:val="clear" w:color="auto" w:fill="FFFFFF"/>
        </w:rPr>
        <w:t>.'</w:t>
      </w:r>
      <w:r w:rsidRPr="006C7C94">
        <w:rPr>
          <w:color w:val="222222"/>
          <w:shd w:val="clear" w:color="auto" w:fill="FFFFFF"/>
        </w:rPr>
        <w:t>" (2017): 35-60</w:t>
      </w:r>
    </w:p>
    <w:p w:rsidR="006C7C94" w:rsidRPr="006C7C94" w:rsidRDefault="006C7C94" w:rsidP="00AD3B96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6C7C94">
        <w:rPr>
          <w:color w:val="222222"/>
          <w:shd w:val="clear" w:color="auto" w:fill="FFFFFF"/>
        </w:rPr>
        <w:t>Kirkwood, Katherine. "Integrating digital media into everyday culinary practices." </w:t>
      </w:r>
      <w:r w:rsidRPr="006C7C94">
        <w:rPr>
          <w:i/>
          <w:iCs/>
          <w:color w:val="222222"/>
          <w:shd w:val="clear" w:color="auto" w:fill="FFFFFF"/>
        </w:rPr>
        <w:t>Communication Research and Practice</w:t>
      </w:r>
      <w:r w:rsidRPr="006C7C94">
        <w:rPr>
          <w:color w:val="222222"/>
          <w:shd w:val="clear" w:color="auto" w:fill="FFFFFF"/>
        </w:rPr>
        <w:t> 4.3 (2018): 277-290.</w:t>
      </w:r>
    </w:p>
    <w:p w:rsidR="00413D13" w:rsidRPr="006C7C94" w:rsidRDefault="006C7C94" w:rsidP="006C7C94">
      <w:pPr>
        <w:spacing w:after="0" w:line="480" w:lineRule="auto"/>
        <w:ind w:left="720" w:hanging="720"/>
      </w:pPr>
      <w:r w:rsidRPr="006C7C94">
        <w:rPr>
          <w:color w:val="222222"/>
          <w:shd w:val="clear" w:color="auto" w:fill="FFFFFF"/>
        </w:rPr>
        <w:t>Lewis, Tania. "Digital food: from paddock to platform." </w:t>
      </w:r>
      <w:r w:rsidRPr="006C7C94">
        <w:rPr>
          <w:i/>
          <w:iCs/>
          <w:color w:val="222222"/>
          <w:shd w:val="clear" w:color="auto" w:fill="FFFFFF"/>
        </w:rPr>
        <w:t>Communication Research and Practice</w:t>
      </w:r>
      <w:r w:rsidRPr="006C7C94">
        <w:rPr>
          <w:color w:val="222222"/>
          <w:shd w:val="clear" w:color="auto" w:fill="FFFFFF"/>
        </w:rPr>
        <w:t> 4.3 (2018): 212-228.</w:t>
      </w:r>
      <w:bookmarkStart w:id="0" w:name="_GoBack"/>
      <w:bookmarkEnd w:id="0"/>
    </w:p>
    <w:p w:rsidR="009B2841" w:rsidRPr="00AD3B96" w:rsidRDefault="009B2841" w:rsidP="008E233D">
      <w:pPr>
        <w:spacing w:after="0" w:line="480" w:lineRule="auto"/>
      </w:pPr>
    </w:p>
    <w:p w:rsidR="009B2841" w:rsidRPr="00AD3B96" w:rsidRDefault="009B2841" w:rsidP="008E233D">
      <w:pPr>
        <w:spacing w:after="0" w:line="480" w:lineRule="auto"/>
      </w:pPr>
    </w:p>
    <w:sectPr w:rsidR="009B2841" w:rsidRPr="00AD3B96" w:rsidSect="00BA1BC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AE9" w:rsidRDefault="00C95AE9" w:rsidP="004D6A5D">
      <w:pPr>
        <w:spacing w:after="0" w:line="240" w:lineRule="auto"/>
      </w:pPr>
      <w:r>
        <w:separator/>
      </w:r>
    </w:p>
  </w:endnote>
  <w:endnote w:type="continuationSeparator" w:id="1">
    <w:p w:rsidR="00C95AE9" w:rsidRDefault="00C95AE9" w:rsidP="004D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AE9" w:rsidRDefault="00C95AE9" w:rsidP="004D6A5D">
      <w:pPr>
        <w:spacing w:after="0" w:line="240" w:lineRule="auto"/>
      </w:pPr>
      <w:r>
        <w:separator/>
      </w:r>
    </w:p>
  </w:footnote>
  <w:footnote w:type="continuationSeparator" w:id="1">
    <w:p w:rsidR="00C95AE9" w:rsidRDefault="00C95AE9" w:rsidP="004D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BB" w:rsidRDefault="008E233D">
    <w:pPr>
      <w:pStyle w:val="Header"/>
      <w:jc w:val="right"/>
    </w:pPr>
    <w:r>
      <w:t>Surname</w:t>
    </w:r>
    <w:sdt>
      <w:sdtPr>
        <w:id w:val="-4994972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D5968">
          <w:t xml:space="preserve">  </w:t>
        </w:r>
        <w:r w:rsidR="002871E8">
          <w:fldChar w:fldCharType="begin"/>
        </w:r>
        <w:r w:rsidR="00A017BB">
          <w:instrText xml:space="preserve"> PAGE   \* MERGEFORMAT </w:instrText>
        </w:r>
        <w:r w:rsidR="002871E8">
          <w:fldChar w:fldCharType="separate"/>
        </w:r>
        <w:r w:rsidR="00A5330B">
          <w:rPr>
            <w:noProof/>
          </w:rPr>
          <w:t>1</w:t>
        </w:r>
        <w:r w:rsidR="002871E8">
          <w:rPr>
            <w:noProof/>
          </w:rPr>
          <w:fldChar w:fldCharType="end"/>
        </w:r>
      </w:sdtContent>
    </w:sdt>
  </w:p>
  <w:p w:rsidR="00A017BB" w:rsidRDefault="00A017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A696B"/>
    <w:multiLevelType w:val="hybridMultilevel"/>
    <w:tmpl w:val="179C3D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60C4A"/>
    <w:multiLevelType w:val="hybridMultilevel"/>
    <w:tmpl w:val="B04E2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24411"/>
    <w:multiLevelType w:val="hybridMultilevel"/>
    <w:tmpl w:val="06DC7FC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23297"/>
    <w:multiLevelType w:val="hybridMultilevel"/>
    <w:tmpl w:val="02A84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C96206"/>
    <w:multiLevelType w:val="hybridMultilevel"/>
    <w:tmpl w:val="B190855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rA0NzQxsDA3tjAzMzVX0lEKTi0uzszPAykwrAUAC+kIMCwAAAA="/>
  </w:docVars>
  <w:rsids>
    <w:rsidRoot w:val="008E233D"/>
    <w:rsid w:val="00025D74"/>
    <w:rsid w:val="000708E3"/>
    <w:rsid w:val="00076C5D"/>
    <w:rsid w:val="000B0361"/>
    <w:rsid w:val="000E739F"/>
    <w:rsid w:val="000F2E70"/>
    <w:rsid w:val="0013472F"/>
    <w:rsid w:val="0013723D"/>
    <w:rsid w:val="00147F2D"/>
    <w:rsid w:val="00150AD1"/>
    <w:rsid w:val="001679CB"/>
    <w:rsid w:val="001741ED"/>
    <w:rsid w:val="00185666"/>
    <w:rsid w:val="002137ED"/>
    <w:rsid w:val="00256793"/>
    <w:rsid w:val="002871E8"/>
    <w:rsid w:val="002D7275"/>
    <w:rsid w:val="002E5F0C"/>
    <w:rsid w:val="00321C3D"/>
    <w:rsid w:val="0037667C"/>
    <w:rsid w:val="003F0C75"/>
    <w:rsid w:val="00400C84"/>
    <w:rsid w:val="00406E05"/>
    <w:rsid w:val="00413D13"/>
    <w:rsid w:val="004616BC"/>
    <w:rsid w:val="00475874"/>
    <w:rsid w:val="004D6A5D"/>
    <w:rsid w:val="004F2AF9"/>
    <w:rsid w:val="00546E5E"/>
    <w:rsid w:val="005560F7"/>
    <w:rsid w:val="005B43ED"/>
    <w:rsid w:val="005D2653"/>
    <w:rsid w:val="00600AE6"/>
    <w:rsid w:val="00682C58"/>
    <w:rsid w:val="006C7C94"/>
    <w:rsid w:val="00715334"/>
    <w:rsid w:val="007C6860"/>
    <w:rsid w:val="007D1B5A"/>
    <w:rsid w:val="007E4C7C"/>
    <w:rsid w:val="007F3E67"/>
    <w:rsid w:val="008276AA"/>
    <w:rsid w:val="008724F7"/>
    <w:rsid w:val="008D133C"/>
    <w:rsid w:val="008E233D"/>
    <w:rsid w:val="00955247"/>
    <w:rsid w:val="009574AA"/>
    <w:rsid w:val="00973A9F"/>
    <w:rsid w:val="0098256B"/>
    <w:rsid w:val="009B2841"/>
    <w:rsid w:val="00A017BB"/>
    <w:rsid w:val="00A52FA1"/>
    <w:rsid w:val="00A5330B"/>
    <w:rsid w:val="00A71427"/>
    <w:rsid w:val="00AD3B96"/>
    <w:rsid w:val="00AD5968"/>
    <w:rsid w:val="00B26ED2"/>
    <w:rsid w:val="00BA1BC7"/>
    <w:rsid w:val="00C062D5"/>
    <w:rsid w:val="00C537F1"/>
    <w:rsid w:val="00C95AE9"/>
    <w:rsid w:val="00CD2813"/>
    <w:rsid w:val="00CD5F45"/>
    <w:rsid w:val="00D00F77"/>
    <w:rsid w:val="00D17489"/>
    <w:rsid w:val="00D270F6"/>
    <w:rsid w:val="00DB2C75"/>
    <w:rsid w:val="00EA6921"/>
    <w:rsid w:val="00F36D5B"/>
    <w:rsid w:val="00F555C4"/>
    <w:rsid w:val="00F82427"/>
    <w:rsid w:val="00FC3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B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ListParagraph">
    <w:name w:val="List Paragraph"/>
    <w:basedOn w:val="Normal"/>
    <w:uiPriority w:val="34"/>
    <w:qFormat/>
    <w:rsid w:val="007F3E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2016%20ML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2016 MLA template</Template>
  <TotalTime>1</TotalTime>
  <Pages>5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2020-04-10T10:05:00Z</dcterms:created>
  <dcterms:modified xsi:type="dcterms:W3CDTF">2020-04-10T10:05:00Z</dcterms:modified>
</cp:coreProperties>
</file>